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97D" w:rsidRPr="005D68BC" w:rsidRDefault="006C0866" w:rsidP="00B8297D">
      <w:pPr>
        <w:jc w:val="center"/>
        <w:rPr>
          <w:rFonts w:ascii="Arial" w:hAnsi="Arial" w:cs="Arial"/>
        </w:rPr>
      </w:pPr>
      <w:r w:rsidRPr="00E32EE0">
        <w:rPr>
          <w:rFonts w:ascii="Arial" w:eastAsia="Times New Roman" w:hAnsi="Arial" w:cs="Arial"/>
          <w:lang w:eastAsia="pt-BR"/>
        </w:rPr>
        <w:t>TERMO DE ADESÃO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t xml:space="preserve">Pelo presente instrumento, de um lado a Universidade de São Paulo, autarquia estadual de regime especial com sede e foro na cidade de São Paulo, Estado de São Paulo, neste ato denominada USP, e, de outro lado, </w:t>
      </w:r>
      <w:permStart w:id="744650263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0"/>
      <w:permEnd w:id="744650263"/>
      <w:r w:rsidRPr="00E32EE0">
        <w:rPr>
          <w:rFonts w:ascii="Arial" w:eastAsia="Times New Roman" w:hAnsi="Arial" w:cs="Arial"/>
          <w:lang w:eastAsia="pt-BR"/>
        </w:rPr>
        <w:t xml:space="preserve">, portador do RG </w:t>
      </w:r>
      <w:permStart w:id="824246289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1"/>
      <w:permEnd w:id="824246289"/>
      <w:r w:rsidRPr="00E32EE0">
        <w:rPr>
          <w:rFonts w:ascii="Arial" w:eastAsia="Times New Roman" w:hAnsi="Arial" w:cs="Arial"/>
          <w:lang w:eastAsia="pt-BR"/>
        </w:rPr>
        <w:t xml:space="preserve"> e do CPF </w:t>
      </w:r>
      <w:permStart w:id="543512041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2"/>
      <w:permEnd w:id="543512041"/>
      <w:r>
        <w:rPr>
          <w:rFonts w:ascii="Arial" w:eastAsia="Times New Roman" w:hAnsi="Arial" w:cs="Arial"/>
          <w:lang w:eastAsia="pt-BR"/>
        </w:rPr>
        <w:t>,</w:t>
      </w:r>
      <w:r w:rsidRPr="00E32EE0">
        <w:rPr>
          <w:rFonts w:ascii="Arial" w:eastAsia="Times New Roman" w:hAnsi="Arial" w:cs="Arial"/>
          <w:lang w:eastAsia="pt-BR"/>
        </w:rPr>
        <w:t xml:space="preserve"> doravante denominado Pesquisador Colaborador, residente a </w:t>
      </w:r>
      <w:permStart w:id="716596148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3"/>
      <w:permEnd w:id="716596148"/>
      <w:r w:rsidRPr="00E32EE0">
        <w:rPr>
          <w:rFonts w:ascii="Arial" w:eastAsia="Times New Roman" w:hAnsi="Arial" w:cs="Arial"/>
          <w:lang w:eastAsia="pt-BR"/>
        </w:rPr>
        <w:t xml:space="preserve">, resolvem, nos termos da Lei 9.608-98 e da </w:t>
      </w:r>
      <w:r w:rsidRPr="00822673">
        <w:rPr>
          <w:rFonts w:ascii="Arial" w:eastAsia="Times New Roman" w:hAnsi="Arial" w:cs="Arial"/>
          <w:lang w:eastAsia="pt-BR"/>
        </w:rPr>
        <w:t xml:space="preserve">Resolução </w:t>
      </w:r>
      <w:proofErr w:type="spellStart"/>
      <w:r w:rsidRPr="00822673">
        <w:rPr>
          <w:rFonts w:ascii="Arial" w:eastAsia="Times New Roman" w:hAnsi="Arial" w:cs="Arial"/>
          <w:lang w:eastAsia="pt-BR"/>
        </w:rPr>
        <w:t>CoPq</w:t>
      </w:r>
      <w:proofErr w:type="spellEnd"/>
      <w:r w:rsidRPr="00822673">
        <w:rPr>
          <w:rFonts w:ascii="Arial" w:eastAsia="Times New Roman" w:hAnsi="Arial" w:cs="Arial"/>
          <w:lang w:eastAsia="pt-BR"/>
        </w:rPr>
        <w:t xml:space="preserve"> nº 7.413/2017, </w:t>
      </w:r>
      <w:r w:rsidRPr="00E32EE0">
        <w:rPr>
          <w:rFonts w:ascii="Arial" w:eastAsia="Times New Roman" w:hAnsi="Arial" w:cs="Arial"/>
          <w:lang w:eastAsia="pt-BR"/>
        </w:rPr>
        <w:t>celebrar o presente Termo de Adesão ao Programa Pesquisador Colaborador, de acordo com as seguintes cláusulas e condições: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1ª</w:t>
      </w:r>
      <w:r w:rsidRPr="00E32EE0">
        <w:rPr>
          <w:rFonts w:ascii="Arial" w:eastAsia="Times New Roman" w:hAnsi="Arial" w:cs="Arial"/>
          <w:lang w:eastAsia="pt-BR"/>
        </w:rPr>
        <w:t> - Pelo presente termo, o Pesquisador Colaborador p</w:t>
      </w:r>
      <w:r>
        <w:rPr>
          <w:rFonts w:ascii="Arial" w:eastAsia="Times New Roman" w:hAnsi="Arial" w:cs="Arial"/>
          <w:lang w:eastAsia="pt-BR"/>
        </w:rPr>
        <w:t xml:space="preserve">restará, nas dependências da(o) </w:t>
      </w:r>
      <w:permStart w:id="2100460685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4"/>
      <w:permEnd w:id="2100460685"/>
      <w:r w:rsidRPr="00E32EE0">
        <w:rPr>
          <w:rFonts w:ascii="Arial" w:eastAsia="Times New Roman" w:hAnsi="Arial" w:cs="Arial"/>
          <w:lang w:eastAsia="pt-BR"/>
        </w:rPr>
        <w:t xml:space="preserve"> a título de trabalho voluntário, atividades de </w:t>
      </w:r>
      <w:permStart w:id="1377111779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5"/>
      <w:permEnd w:id="1377111779"/>
      <w:r w:rsidRPr="00E32EE0">
        <w:rPr>
          <w:rFonts w:ascii="Arial" w:eastAsia="Times New Roman" w:hAnsi="Arial" w:cs="Arial"/>
          <w:lang w:eastAsia="pt-BR"/>
        </w:rPr>
        <w:t>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2ª</w:t>
      </w:r>
      <w:r w:rsidRPr="00E32EE0">
        <w:rPr>
          <w:rFonts w:ascii="Arial" w:eastAsia="Times New Roman" w:hAnsi="Arial" w:cs="Arial"/>
          <w:lang w:eastAsia="pt-BR"/>
        </w:rPr>
        <w:t> – A atividade voluntária será realizada de forma espontânea e sem percebimento de contraprestação financeira ou qualquer outro tipo de remuneração, não gerando vínculo de emprego nem obrigação de natureza trabalhista, previdenciária, tributária ou outra afim.</w:t>
      </w: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3ª </w:t>
      </w:r>
      <w:r w:rsidRPr="00E32EE0">
        <w:rPr>
          <w:rFonts w:ascii="Arial" w:eastAsia="Times New Roman" w:hAnsi="Arial" w:cs="Arial"/>
          <w:lang w:eastAsia="pt-BR"/>
        </w:rPr>
        <w:t>- Ao Pesquisador Colaborador é vedado o exercício de atividades de natureza administrativa e de representação, a composição de colégios eleitorais para escolha de representantes em órgãos colegiados ou para consultas à comunidade promovidas pelos diversos organismos da Universidade.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b/>
          <w:lang w:eastAsia="pt-BR"/>
        </w:rPr>
        <w:t>Cláusula 4ª</w:t>
      </w:r>
      <w:r w:rsidRPr="00E32EE0">
        <w:rPr>
          <w:rFonts w:ascii="Arial" w:eastAsia="Times New Roman" w:hAnsi="Arial" w:cs="Arial"/>
          <w:lang w:eastAsia="pt-BR"/>
        </w:rPr>
        <w:t> - O Pesquisador Colaborador poderá ser credenciado a desenvolver atividades de ensino de graduação e pós-graduação, vedada a ministração de aulas teóricas, na forma da legislação vigente, desde que aprovado pelos colegiados competentes das Unidades, Museus, Órgãos de Integração ou Órgãos Complementares.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permStart w:id="695104724" w:edGrp="everyone"/>
      <w:r w:rsidRPr="00822673">
        <w:rPr>
          <w:rFonts w:ascii="Arial" w:eastAsia="Times New Roman" w:hAnsi="Arial" w:cs="Arial"/>
          <w:b/>
          <w:lang w:eastAsia="pt-BR"/>
        </w:rPr>
        <w:t xml:space="preserve">(Remover esta cláusula se a situação for a do inciso I ou II) </w:t>
      </w:r>
      <w:r w:rsidRPr="00E32EE0">
        <w:rPr>
          <w:rFonts w:ascii="Arial" w:eastAsia="Times New Roman" w:hAnsi="Arial" w:cs="Arial"/>
          <w:b/>
          <w:lang w:eastAsia="pt-BR"/>
        </w:rPr>
        <w:t>Cláusula 5ª</w:t>
      </w:r>
      <w:r w:rsidRPr="00E32EE0">
        <w:rPr>
          <w:rFonts w:ascii="Arial" w:eastAsia="Times New Roman" w:hAnsi="Arial" w:cs="Arial"/>
          <w:lang w:eastAsia="pt-BR"/>
        </w:rPr>
        <w:t xml:space="preserve"> – A atividade voluntária será exercida a partir desta data pelo prazo de </w:t>
      </w:r>
      <w:r>
        <w:rPr>
          <w:rFonts w:ascii="Arial" w:eastAsia="Times New Roman" w:hAnsi="Arial" w:cs="Arial"/>
          <w:lang w:eastAsia="pt-BR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6"/>
      <w:r w:rsidRPr="00E32EE0">
        <w:rPr>
          <w:rFonts w:ascii="Arial" w:eastAsia="Times New Roman" w:hAnsi="Arial" w:cs="Arial"/>
          <w:lang w:eastAsia="pt-BR"/>
        </w:rPr>
        <w:t xml:space="preserve">, renovável, observada </w:t>
      </w:r>
      <w:r w:rsidRPr="00822673">
        <w:rPr>
          <w:rFonts w:ascii="Arial" w:eastAsia="Times New Roman" w:hAnsi="Arial" w:cs="Arial"/>
          <w:lang w:eastAsia="pt-BR"/>
        </w:rPr>
        <w:t xml:space="preserve">na situação do inciso III do artigo 3° da Resolução </w:t>
      </w:r>
      <w:proofErr w:type="spellStart"/>
      <w:r w:rsidRPr="00822673">
        <w:rPr>
          <w:rFonts w:ascii="Arial" w:eastAsia="Times New Roman" w:hAnsi="Arial" w:cs="Arial"/>
          <w:lang w:eastAsia="pt-BR"/>
        </w:rPr>
        <w:t>CoPq</w:t>
      </w:r>
      <w:proofErr w:type="spellEnd"/>
      <w:r w:rsidRPr="00822673">
        <w:rPr>
          <w:rFonts w:ascii="Arial" w:eastAsia="Times New Roman" w:hAnsi="Arial" w:cs="Arial"/>
          <w:lang w:eastAsia="pt-BR"/>
        </w:rPr>
        <w:t xml:space="preserve"> nº 7.413/2017 a dedicação de no mínimo 12 (doze) e no máximo 20 (vinte) horas semanais, podendo ser rescindida</w:t>
      </w:r>
      <w:r w:rsidRPr="00E32EE0">
        <w:rPr>
          <w:rFonts w:ascii="Arial" w:eastAsia="Times New Roman" w:hAnsi="Arial" w:cs="Arial"/>
          <w:lang w:eastAsia="pt-BR"/>
        </w:rPr>
        <w:t>, a qualquer tempo, por manifestação de vontade do Pesquisador Colaborador ou por decisão da Unidade, Museu, Órgão de Integração ou Órgão Complementar em que são prestados os serviços.</w:t>
      </w:r>
      <w:permEnd w:id="695104724"/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2120096942" w:edGrp="everyone"/>
      <w:r w:rsidRPr="00E32EE0">
        <w:rPr>
          <w:rFonts w:ascii="Arial" w:eastAsia="Times New Roman" w:hAnsi="Arial" w:cs="Arial"/>
          <w:b/>
          <w:lang w:eastAsia="pt-BR"/>
        </w:rPr>
        <w:t>6</w:t>
      </w:r>
      <w:permEnd w:id="2120096942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 - A Universidade permitirá ao Pesquisador Colaborador acesso a bibliotecas e o uso de instalações, bens e serviços necessários ou convenientes para o desenvolvimento das atividades previstas em seu plano de trabalho.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1154107428" w:edGrp="everyone"/>
      <w:r w:rsidRPr="00E32EE0">
        <w:rPr>
          <w:rFonts w:ascii="Arial" w:eastAsia="Times New Roman" w:hAnsi="Arial" w:cs="Arial"/>
          <w:b/>
          <w:lang w:eastAsia="pt-BR"/>
        </w:rPr>
        <w:t>7</w:t>
      </w:r>
      <w:permEnd w:id="1154107428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 xml:space="preserve"> - Qualquer produção técnica ou científica decorrente das </w:t>
      </w:r>
      <w:r w:rsidRPr="00E32EE0">
        <w:rPr>
          <w:rFonts w:ascii="Arial" w:eastAsia="Times New Roman" w:hAnsi="Arial" w:cs="Arial"/>
          <w:lang w:eastAsia="pt-BR"/>
        </w:rPr>
        <w:lastRenderedPageBreak/>
        <w:t>atividades de Pesquisador Colaborador deverá mencionar o serviço voluntário prestado à USP, independentemente da aplicação das disposições legais vigentes na Universidade em matéria de direito autoral.</w:t>
      </w:r>
    </w:p>
    <w:p w:rsidR="006C0866" w:rsidRDefault="006C0866" w:rsidP="006C0866">
      <w:pPr>
        <w:jc w:val="both"/>
        <w:rPr>
          <w:rFonts w:ascii="Arial" w:eastAsia="Times New Roman" w:hAnsi="Arial" w:cs="Arial"/>
          <w:b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199972379" w:edGrp="everyone"/>
      <w:r w:rsidRPr="00E32EE0">
        <w:rPr>
          <w:rFonts w:ascii="Arial" w:eastAsia="Times New Roman" w:hAnsi="Arial" w:cs="Arial"/>
          <w:b/>
          <w:lang w:eastAsia="pt-BR"/>
        </w:rPr>
        <w:t>8</w:t>
      </w:r>
      <w:permEnd w:id="199972379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- O Pesquisador Colaborador deverá indenizar a USP por perdas ou danos causados a seu patrimônio após regular apuração de responsabilidade.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1911032141" w:edGrp="everyone"/>
      <w:r w:rsidRPr="00E32EE0">
        <w:rPr>
          <w:rFonts w:ascii="Arial" w:eastAsia="Times New Roman" w:hAnsi="Arial" w:cs="Arial"/>
          <w:b/>
          <w:lang w:eastAsia="pt-BR"/>
        </w:rPr>
        <w:t>9</w:t>
      </w:r>
      <w:permEnd w:id="1911032141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 - Fica eleito o foro da Comarca de São Paulo para dirimir questões que não puderem ser resolvidas amigavelmente.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t>E, por estarem as partes justas e acordadas, firmam o presente termo em três vias de igual teor na presença das testemunhas abaixo identificadas.</w:t>
      </w: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D3254F" w:rsidRDefault="00D3254F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Pes</w:t>
      </w:r>
      <w:r w:rsidRPr="00E32EE0">
        <w:rPr>
          <w:rFonts w:ascii="Arial" w:eastAsia="Times New Roman" w:hAnsi="Arial" w:cs="Arial"/>
          <w:lang w:eastAsia="pt-BR"/>
        </w:rPr>
        <w:t>quisador Colaborador</w:t>
      </w: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D3254F" w:rsidRDefault="00D3254F" w:rsidP="006C0866">
      <w:pPr>
        <w:rPr>
          <w:rFonts w:ascii="Arial" w:eastAsia="Times New Roman" w:hAnsi="Arial" w:cs="Arial"/>
          <w:lang w:eastAsia="pt-BR"/>
        </w:rPr>
      </w:pPr>
      <w:bookmarkStart w:id="7" w:name="_GoBack"/>
      <w:bookmarkEnd w:id="7"/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  <w:t>Diretor da U</w:t>
      </w:r>
      <w:r>
        <w:rPr>
          <w:rFonts w:ascii="Arial" w:eastAsia="Times New Roman" w:hAnsi="Arial" w:cs="Arial"/>
          <w:lang w:eastAsia="pt-BR"/>
        </w:rPr>
        <w:t>nidade</w:t>
      </w:r>
      <w:r>
        <w:rPr>
          <w:rFonts w:ascii="Arial" w:eastAsia="Times New Roman" w:hAnsi="Arial" w:cs="Arial"/>
          <w:lang w:eastAsia="pt-BR"/>
        </w:rPr>
        <w:br/>
        <w:t>Universidade de São Paulo</w:t>
      </w: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B8297D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>Testemunhas</w:t>
      </w: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</w:p>
    <w:sectPr w:rsidR="006C086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A7E" w:rsidRDefault="00B17A7E" w:rsidP="00D24754">
      <w:r>
        <w:separator/>
      </w:r>
    </w:p>
  </w:endnote>
  <w:endnote w:type="continuationSeparator" w:id="0">
    <w:p w:rsidR="00B17A7E" w:rsidRDefault="00B17A7E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A7E" w:rsidRDefault="00B17A7E" w:rsidP="00D24754">
      <w:r>
        <w:separator/>
      </w:r>
    </w:p>
  </w:footnote>
  <w:footnote w:type="continuationSeparator" w:id="0">
    <w:p w:rsidR="00B17A7E" w:rsidRDefault="00B17A7E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7E" w:rsidRDefault="00B17A7E" w:rsidP="00D24754">
    <w:pPr>
      <w:pStyle w:val="Cabealho"/>
      <w:tabs>
        <w:tab w:val="clear" w:pos="4252"/>
        <w:tab w:val="center" w:pos="524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style="position:absolute;margin-left:2.7pt;margin-top:-6.9pt;width:57pt;height:81.8pt;z-index:-251658752;visibility:visible" wrapcoords="8811 0 6821 396 3695 2378 3695 3171 1705 4558 1421 9512 2274 12683 0 13277 -284 13475 0 16250 3695 19024 8811 21402 9663 21402 12221 21402 12789 21402 17905 19024 21316 16250 21600 13475 21316 13277 19611 12683 20463 6341 20179 4756 17905 2576 14211 396 12505 0 8811 0">
          <v:imagedata r:id="rId1" o:title=""/>
          <w10:wrap type="through"/>
        </v:shape>
      </w:pict>
    </w:r>
    <w:r>
      <w:t xml:space="preserve">                                                           </w:t>
    </w:r>
  </w:p>
  <w:p w:rsidR="00B17A7E" w:rsidRPr="000276F7" w:rsidRDefault="00B17A7E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17A7E" w:rsidRPr="000276F7" w:rsidRDefault="00B17A7E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/>
  <w:doNotTrackMoves/>
  <w:documentProtection w:edit="readOnly" w:enforcement="1" w:cryptProviderType="rsaFull" w:cryptAlgorithmClass="hash" w:cryptAlgorithmType="typeAny" w:cryptAlgorithmSid="4" w:cryptSpinCount="100000" w:hash="buFqXtoQPnUGl9HSf9WYG/RqIAI=" w:salt="FrYTNotkiJgbs9JoW/f3Ng==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154C4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0866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17A7E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4F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4E61E-2611-4ED7-A347-5295B8411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2FC6E949.dotm</Template>
  <TotalTime>9</TotalTime>
  <Pages>2</Pages>
  <Words>508</Words>
  <Characters>2747</Characters>
  <Application>Microsoft Office Word</Application>
  <DocSecurity>8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3249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Rebeca Leite Camarotto</cp:lastModifiedBy>
  <cp:revision>4</cp:revision>
  <cp:lastPrinted>2017-08-25T18:21:00Z</cp:lastPrinted>
  <dcterms:created xsi:type="dcterms:W3CDTF">2019-08-30T14:20:00Z</dcterms:created>
  <dcterms:modified xsi:type="dcterms:W3CDTF">2019-08-30T14:29:00Z</dcterms:modified>
</cp:coreProperties>
</file>